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A455C" w14:textId="77777777" w:rsidR="00A143BC" w:rsidRDefault="00000000">
      <w:pPr>
        <w:pStyle w:val="Standard"/>
        <w:tabs>
          <w:tab w:val="left" w:pos="9131"/>
        </w:tabs>
        <w:jc w:val="center"/>
      </w:pPr>
      <w:r>
        <w:t xml:space="preserve">    </w:t>
      </w:r>
    </w:p>
    <w:p w14:paraId="1D738941" w14:textId="77777777" w:rsidR="00A143BC" w:rsidRDefault="00000000">
      <w:pPr>
        <w:pStyle w:val="Standard"/>
        <w:jc w:val="center"/>
      </w:pPr>
      <w:r>
        <w:rPr>
          <w:noProof/>
        </w:rPr>
        <w:drawing>
          <wp:inline distT="0" distB="0" distL="0" distR="0" wp14:anchorId="437BE174" wp14:editId="02850A11">
            <wp:extent cx="654134" cy="682791"/>
            <wp:effectExtent l="0" t="0" r="0" b="3009"/>
            <wp:docPr id="1499168475" name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4134" cy="68279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4654A3E" w14:textId="77777777" w:rsidR="00A143BC" w:rsidRDefault="00000000">
      <w:pPr>
        <w:pStyle w:val="Standard"/>
        <w:jc w:val="center"/>
      </w:pPr>
      <w:r>
        <w:rPr>
          <w:sz w:val="18"/>
          <w:szCs w:val="18"/>
        </w:rPr>
        <w:t xml:space="preserve"> </w:t>
      </w:r>
      <w:r>
        <w:rPr>
          <w:b/>
          <w:bCs/>
          <w:sz w:val="18"/>
          <w:szCs w:val="18"/>
        </w:rPr>
        <w:t>CITTA</w:t>
      </w:r>
      <w:proofErr w:type="gramStart"/>
      <w:r>
        <w:rPr>
          <w:b/>
          <w:bCs/>
          <w:sz w:val="18"/>
          <w:szCs w:val="18"/>
        </w:rPr>
        <w:t>’  DI</w:t>
      </w:r>
      <w:proofErr w:type="gramEnd"/>
      <w:r>
        <w:rPr>
          <w:b/>
          <w:bCs/>
          <w:sz w:val="18"/>
          <w:szCs w:val="18"/>
        </w:rPr>
        <w:t xml:space="preserve">  MESSINA                    </w:t>
      </w:r>
    </w:p>
    <w:p w14:paraId="6CDE1F3C" w14:textId="77777777" w:rsidR="00A143BC" w:rsidRDefault="00000000">
      <w:pPr>
        <w:pStyle w:val="Standard"/>
        <w:jc w:val="center"/>
      </w:pPr>
      <w:r>
        <w:rPr>
          <w:b/>
          <w:bCs/>
          <w:sz w:val="18"/>
          <w:szCs w:val="18"/>
        </w:rPr>
        <w:t>DIPARTIMENTO AFFARI GENERALI</w:t>
      </w:r>
    </w:p>
    <w:p w14:paraId="20614499" w14:textId="77777777" w:rsidR="00A143BC" w:rsidRDefault="00000000">
      <w:pPr>
        <w:pStyle w:val="Standard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SERVIZIO PROTOCOLLO GENERALE URP NOTIFICHE</w:t>
      </w:r>
    </w:p>
    <w:p w14:paraId="4E91688A" w14:textId="77777777" w:rsidR="00A143BC" w:rsidRDefault="00000000">
      <w:pPr>
        <w:pStyle w:val="Standard"/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Responsabile del </w:t>
      </w:r>
      <w:proofErr w:type="gramStart"/>
      <w:r>
        <w:rPr>
          <w:b/>
          <w:bCs/>
          <w:sz w:val="18"/>
          <w:szCs w:val="18"/>
        </w:rPr>
        <w:t>procedimento :</w:t>
      </w:r>
      <w:proofErr w:type="gramEnd"/>
      <w:r>
        <w:rPr>
          <w:b/>
          <w:bCs/>
          <w:sz w:val="18"/>
          <w:szCs w:val="18"/>
        </w:rPr>
        <w:t xml:space="preserve"> dr.ssa Maria Gabriella Pollicino</w:t>
      </w:r>
    </w:p>
    <w:p w14:paraId="3B64507F" w14:textId="77777777" w:rsidR="00A143BC" w:rsidRDefault="00000000">
      <w:pPr>
        <w:pStyle w:val="Standard"/>
      </w:pPr>
      <w:r>
        <w:rPr>
          <w:i/>
          <w:iCs/>
          <w:sz w:val="26"/>
          <w:szCs w:val="26"/>
        </w:rPr>
        <w:t xml:space="preserve">                          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 xml:space="preserve">                                                                              </w:t>
      </w:r>
    </w:p>
    <w:p w14:paraId="1270F43A" w14:textId="77777777" w:rsidR="00A143BC" w:rsidRDefault="00000000">
      <w:pPr>
        <w:pStyle w:val="Standard"/>
        <w:spacing w:line="276" w:lineRule="auto"/>
        <w:jc w:val="right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 xml:space="preserve">All’Ufficio Caccia e funghi del Comune di Messina </w:t>
      </w:r>
    </w:p>
    <w:p w14:paraId="1256119E" w14:textId="77777777" w:rsidR="00A143BC" w:rsidRDefault="00A143BC">
      <w:pPr>
        <w:pStyle w:val="Standard"/>
        <w:spacing w:line="276" w:lineRule="auto"/>
        <w:jc w:val="both"/>
        <w:rPr>
          <w:i/>
          <w:iCs/>
          <w:sz w:val="22"/>
          <w:szCs w:val="22"/>
        </w:rPr>
      </w:pPr>
    </w:p>
    <w:p w14:paraId="0AEE84E3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7B6CAB90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Il sottoscritto __________________________________________</w:t>
      </w:r>
      <w:proofErr w:type="gramStart"/>
      <w:r>
        <w:rPr>
          <w:sz w:val="22"/>
          <w:szCs w:val="22"/>
        </w:rPr>
        <w:t>_,  al</w:t>
      </w:r>
      <w:proofErr w:type="gramEnd"/>
      <w:r>
        <w:rPr>
          <w:sz w:val="22"/>
          <w:szCs w:val="22"/>
        </w:rPr>
        <w:t xml:space="preserve"> fine di ottenere il rilascio del tesserino venatorio stagione 2023 / 2024 </w:t>
      </w:r>
    </w:p>
    <w:p w14:paraId="12FEAEDF" w14:textId="77777777" w:rsidR="00A143BC" w:rsidRDefault="00A143BC">
      <w:pPr>
        <w:pStyle w:val="Standard"/>
        <w:spacing w:line="276" w:lineRule="auto"/>
        <w:jc w:val="both"/>
        <w:rPr>
          <w:b/>
          <w:bCs/>
          <w:sz w:val="22"/>
          <w:szCs w:val="22"/>
        </w:rPr>
      </w:pPr>
    </w:p>
    <w:p w14:paraId="4F8768B8" w14:textId="77777777" w:rsidR="00A143BC" w:rsidRDefault="00000000">
      <w:pPr>
        <w:pStyle w:val="Standard"/>
        <w:spacing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DICHIARA</w:t>
      </w:r>
    </w:p>
    <w:p w14:paraId="18C92E2B" w14:textId="77777777" w:rsidR="00A143BC" w:rsidRDefault="00A143BC">
      <w:pPr>
        <w:pStyle w:val="Standard"/>
        <w:spacing w:line="276" w:lineRule="auto"/>
        <w:jc w:val="both"/>
        <w:rPr>
          <w:b/>
          <w:bCs/>
          <w:sz w:val="22"/>
          <w:szCs w:val="22"/>
        </w:rPr>
      </w:pPr>
    </w:p>
    <w:p w14:paraId="78FCDA7F" w14:textId="77777777" w:rsidR="00A143BC" w:rsidRDefault="00000000">
      <w:pPr>
        <w:pStyle w:val="Standard"/>
        <w:spacing w:line="276" w:lineRule="auto"/>
        <w:jc w:val="both"/>
      </w:pPr>
      <w:r>
        <w:t xml:space="preserve">Ai sensi degli artt. 46 e 47 del D.P.R. 445/2000, consapevole che sui dati dichiarati potranno essere effettuati controlli e delle sanzioni e responsabilità penali cui può andare incontro in caso di dichiarazioni mendaci o di formazione di atti falsi di cui agli artt. 75 e 76 dello stesso decreto, sotto la propria responsabilità: </w:t>
      </w:r>
    </w:p>
    <w:p w14:paraId="175720CB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>di :</w:t>
      </w:r>
      <w:proofErr w:type="gramEnd"/>
    </w:p>
    <w:p w14:paraId="0491B988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essere nato a _________________________________________ (Prov. ____) il _____________</w:t>
      </w:r>
    </w:p>
    <w:p w14:paraId="65874935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121055F1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essere residente a …………………</w:t>
      </w:r>
      <w:proofErr w:type="gramStart"/>
      <w:r>
        <w:rPr>
          <w:sz w:val="22"/>
          <w:szCs w:val="22"/>
        </w:rPr>
        <w:t>…….</w:t>
      </w:r>
      <w:proofErr w:type="gramEnd"/>
      <w:r>
        <w:rPr>
          <w:sz w:val="22"/>
          <w:szCs w:val="22"/>
        </w:rPr>
        <w:t>. in via/piazza _________________________________ n° ____________</w:t>
      </w:r>
    </w:p>
    <w:p w14:paraId="17BDB04E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63216B30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C.F. ____________________________________, telefono abitazione _________________________</w:t>
      </w:r>
    </w:p>
    <w:p w14:paraId="1419FBE3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43E0F913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telefono cellulare ______________, titolare della licenza di caccia n. __________ rilasciata il _______</w:t>
      </w:r>
    </w:p>
    <w:p w14:paraId="28C01DED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6D48E6A2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dalla Questura di ………………………, codice attività n. ______;</w:t>
      </w:r>
    </w:p>
    <w:p w14:paraId="20C4D761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3A8767E6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di essere ammesso ai seguenti ambiti territoriali (oltre quello di residenza):</w:t>
      </w:r>
    </w:p>
    <w:p w14:paraId="77A9BD37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1) ____</w:t>
      </w:r>
    </w:p>
    <w:p w14:paraId="45CCDEF1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2) ____ </w:t>
      </w:r>
    </w:p>
    <w:p w14:paraId="5F91960C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3) ____;</w:t>
      </w:r>
    </w:p>
    <w:p w14:paraId="6F3623AC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(indicare sigla automobilistica).</w:t>
      </w:r>
    </w:p>
    <w:p w14:paraId="0B036B1C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1D30BAC2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di scegliere per la sola caccia alla fauna migratoria, con esclusione di ME3, PA3, TP3, TP4 e AG3</w:t>
      </w:r>
    </w:p>
    <w:p w14:paraId="7179770B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esclusi dal calendario venatorio 20___ / 20 ___ i seguenti ambiti territoriali:</w:t>
      </w:r>
    </w:p>
    <w:p w14:paraId="5BD8E7A4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1) ________ </w:t>
      </w:r>
    </w:p>
    <w:p w14:paraId="2B3B6827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2) ________</w:t>
      </w:r>
    </w:p>
    <w:p w14:paraId="21177763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3) ________ </w:t>
      </w:r>
    </w:p>
    <w:p w14:paraId="1C4BD4ED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4) ________</w:t>
      </w:r>
    </w:p>
    <w:p w14:paraId="24345846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</w:t>
      </w:r>
    </w:p>
    <w:p w14:paraId="072B368C" w14:textId="77777777" w:rsidR="00A143BC" w:rsidRDefault="00A143BC">
      <w:pPr>
        <w:pStyle w:val="Standard"/>
        <w:spacing w:line="276" w:lineRule="auto"/>
        <w:jc w:val="both"/>
        <w:rPr>
          <w:sz w:val="22"/>
          <w:szCs w:val="22"/>
        </w:rPr>
      </w:pPr>
    </w:p>
    <w:p w14:paraId="1FD8466B" w14:textId="77777777" w:rsidR="00A143BC" w:rsidRDefault="00000000">
      <w:pPr>
        <w:pStyle w:val="Standard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Il sottoscritto allega: </w:t>
      </w:r>
      <w:proofErr w:type="gramStart"/>
      <w:r>
        <w:rPr>
          <w:sz w:val="22"/>
          <w:szCs w:val="22"/>
        </w:rPr>
        <w:t>( flaggare</w:t>
      </w:r>
      <w:proofErr w:type="gramEnd"/>
      <w:r>
        <w:rPr>
          <w:sz w:val="22"/>
          <w:szCs w:val="22"/>
        </w:rPr>
        <w:t xml:space="preserve"> con X in corrispondenza dei numeri) </w:t>
      </w:r>
    </w:p>
    <w:p w14:paraId="47123B21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21734D09" w14:textId="77777777" w:rsidR="00A143BC" w:rsidRDefault="00000000">
      <w:pPr>
        <w:pStyle w:val="Standard"/>
        <w:jc w:val="both"/>
      </w:pPr>
      <w:r>
        <w:rPr>
          <w:sz w:val="22"/>
          <w:szCs w:val="22"/>
        </w:rPr>
        <w:t xml:space="preserve">1 </w:t>
      </w:r>
      <w:r>
        <w:rPr>
          <w:sz w:val="22"/>
          <w:szCs w:val="22"/>
        </w:rPr>
        <w:t xml:space="preserve"> </w:t>
      </w:r>
      <w:r>
        <w:rPr>
          <w:b/>
          <w:bCs/>
          <w:sz w:val="22"/>
          <w:szCs w:val="22"/>
        </w:rPr>
        <w:t xml:space="preserve">Fotocopia Licenza personale di Porto di fucile per uso caccia e di licenza di caccia in corso di </w:t>
      </w:r>
      <w:proofErr w:type="gramStart"/>
      <w:r>
        <w:rPr>
          <w:b/>
          <w:bCs/>
          <w:sz w:val="22"/>
          <w:szCs w:val="22"/>
        </w:rPr>
        <w:t>validità ;</w:t>
      </w:r>
      <w:proofErr w:type="gramEnd"/>
    </w:p>
    <w:p w14:paraId="5F5F2942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60BEC4C2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>2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 </w:t>
      </w:r>
      <w:r>
        <w:rPr>
          <w:b/>
          <w:bCs/>
          <w:sz w:val="22"/>
          <w:szCs w:val="22"/>
        </w:rPr>
        <w:t xml:space="preserve">Attestazione o ricevuta di c/c postale o fotocopia di bonifico bancario del versamento del premio assicurativo; </w:t>
      </w:r>
    </w:p>
    <w:p w14:paraId="118F2304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3B3F1071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3 </w:t>
      </w:r>
      <w:r>
        <w:rPr>
          <w:b/>
          <w:bCs/>
          <w:sz w:val="22"/>
          <w:szCs w:val="22"/>
        </w:rPr>
        <w:t> Attestazione o ricevuta di versamento della tassa di concessione governativa di € 168,00 sul c/c 8904 e</w:t>
      </w:r>
    </w:p>
    <w:p w14:paraId="7D669D88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 xml:space="preserve">dell’addizionale di € 5,16 (recante la causale di cui all’art. 24 L. 157/92), </w:t>
      </w:r>
      <w:r>
        <w:rPr>
          <w:b/>
          <w:bCs/>
          <w:sz w:val="22"/>
          <w:szCs w:val="22"/>
          <w:u w:val="single"/>
        </w:rPr>
        <w:t>per un totale di € 173,16</w:t>
      </w:r>
      <w:r>
        <w:rPr>
          <w:b/>
          <w:bCs/>
          <w:sz w:val="22"/>
          <w:szCs w:val="22"/>
        </w:rPr>
        <w:t>;</w:t>
      </w:r>
    </w:p>
    <w:p w14:paraId="64B66C7B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456C911C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4 </w:t>
      </w:r>
      <w:r>
        <w:rPr>
          <w:b/>
          <w:bCs/>
          <w:sz w:val="22"/>
          <w:szCs w:val="22"/>
        </w:rPr>
        <w:t xml:space="preserve"> Attestazione o ricevuta del versamento della tassa di concessione governativa </w:t>
      </w:r>
      <w:proofErr w:type="spellStart"/>
      <w:r>
        <w:rPr>
          <w:b/>
          <w:bCs/>
          <w:sz w:val="22"/>
          <w:szCs w:val="22"/>
        </w:rPr>
        <w:t>reg.le</w:t>
      </w:r>
      <w:proofErr w:type="spellEnd"/>
      <w:r>
        <w:rPr>
          <w:b/>
          <w:bCs/>
          <w:sz w:val="22"/>
          <w:szCs w:val="22"/>
        </w:rPr>
        <w:t xml:space="preserve"> sul c/c 10575900 (recante</w:t>
      </w:r>
    </w:p>
    <w:p w14:paraId="7107C49F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la causale di cui all’art. 30 L.R. 33/97), di € 84,00 per l’ambito territoriale di caccia di residenza del cacciatore intestato a Unicredit SPA Cassiere della Regione Siciliana; </w:t>
      </w:r>
    </w:p>
    <w:p w14:paraId="520F05B7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per ogni ambito territoriale di </w:t>
      </w:r>
      <w:proofErr w:type="gramStart"/>
      <w:r>
        <w:rPr>
          <w:sz w:val="22"/>
          <w:szCs w:val="22"/>
        </w:rPr>
        <w:t>caccia</w:t>
      </w:r>
      <w:proofErr w:type="gramEnd"/>
      <w:r>
        <w:rPr>
          <w:sz w:val="22"/>
          <w:szCs w:val="22"/>
        </w:rPr>
        <w:t xml:space="preserve"> oltre a quello di residenza e per un massimo di n. 3 ambiti il cacciatore dovrà versare una somma pari ad euro 14,28 e pertanto in totale dovrà versare: </w:t>
      </w:r>
    </w:p>
    <w:p w14:paraId="255B245C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complessive € 98,28 per altro ambito oltre quello di </w:t>
      </w:r>
      <w:proofErr w:type="gramStart"/>
      <w:r>
        <w:rPr>
          <w:sz w:val="22"/>
          <w:szCs w:val="22"/>
        </w:rPr>
        <w:t>residenza ;</w:t>
      </w:r>
      <w:proofErr w:type="gramEnd"/>
    </w:p>
    <w:p w14:paraId="348E9FF6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€ 112,56 per due ambiti territoriali oltre quelli di residenza; </w:t>
      </w:r>
    </w:p>
    <w:p w14:paraId="5E9B5F3B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di € 126,84 per tre ambiti territoriali oltre quello di residenza; </w:t>
      </w:r>
    </w:p>
    <w:p w14:paraId="09A1437D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oppure versamenti singoli di € 14,28 per un ambito; € 28,56 per due ambiti e € 42,84 per tre ambiti;</w:t>
      </w:r>
    </w:p>
    <w:p w14:paraId="0AA6B8DA" w14:textId="77777777" w:rsidR="00A143BC" w:rsidRDefault="00000000">
      <w:pPr>
        <w:pStyle w:val="Standard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( </w:t>
      </w:r>
      <w:proofErr w:type="spellStart"/>
      <w:r>
        <w:rPr>
          <w:sz w:val="22"/>
          <w:szCs w:val="22"/>
        </w:rPr>
        <w:t>cfr</w:t>
      </w:r>
      <w:proofErr w:type="spellEnd"/>
      <w:proofErr w:type="gramEnd"/>
      <w:r>
        <w:rPr>
          <w:sz w:val="22"/>
          <w:szCs w:val="22"/>
        </w:rPr>
        <w:t xml:space="preserve"> Circolare)</w:t>
      </w:r>
    </w:p>
    <w:p w14:paraId="390E3DA4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725F8A20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 xml:space="preserve">5 </w:t>
      </w:r>
      <w:r>
        <w:rPr>
          <w:b/>
          <w:bCs/>
          <w:sz w:val="22"/>
          <w:szCs w:val="22"/>
        </w:rPr>
        <w:t xml:space="preserve"> Attestazione o ricevuta del versamento della tassa di concessione governativa </w:t>
      </w:r>
      <w:proofErr w:type="spellStart"/>
      <w:r>
        <w:rPr>
          <w:b/>
          <w:bCs/>
          <w:sz w:val="22"/>
          <w:szCs w:val="22"/>
        </w:rPr>
        <w:t>reg.le</w:t>
      </w:r>
      <w:proofErr w:type="spellEnd"/>
      <w:r>
        <w:rPr>
          <w:b/>
          <w:bCs/>
          <w:sz w:val="22"/>
          <w:szCs w:val="22"/>
        </w:rPr>
        <w:t xml:space="preserve"> sul c/c 10575900</w:t>
      </w:r>
      <w:r>
        <w:rPr>
          <w:sz w:val="22"/>
          <w:szCs w:val="22"/>
        </w:rPr>
        <w:t xml:space="preserve"> (recante</w:t>
      </w:r>
    </w:p>
    <w:p w14:paraId="5642EDC0" w14:textId="77777777" w:rsidR="00A143BC" w:rsidRDefault="00000000">
      <w:pPr>
        <w:pStyle w:val="Standard"/>
        <w:jc w:val="both"/>
      </w:pPr>
      <w:r>
        <w:rPr>
          <w:sz w:val="22"/>
          <w:szCs w:val="22"/>
        </w:rPr>
        <w:t xml:space="preserve">la causale di cui all’art. 20, co 7, L.R. 19/05) di € 5,16 </w:t>
      </w:r>
      <w:r>
        <w:rPr>
          <w:b/>
          <w:bCs/>
          <w:sz w:val="22"/>
          <w:szCs w:val="22"/>
        </w:rPr>
        <w:t>per sub-ambito territoriale di caccia</w:t>
      </w:r>
      <w:r>
        <w:rPr>
          <w:sz w:val="22"/>
          <w:szCs w:val="22"/>
        </w:rPr>
        <w:t xml:space="preserve"> alla migratoria o di €</w:t>
      </w:r>
    </w:p>
    <w:p w14:paraId="60A7CFF7" w14:textId="77777777" w:rsidR="00A143BC" w:rsidRDefault="00000000">
      <w:pPr>
        <w:pStyle w:val="Standard"/>
        <w:jc w:val="both"/>
        <w:rPr>
          <w:sz w:val="22"/>
          <w:szCs w:val="22"/>
        </w:rPr>
      </w:pPr>
      <w:r>
        <w:rPr>
          <w:sz w:val="22"/>
          <w:szCs w:val="22"/>
        </w:rPr>
        <w:t>10,32 per due sub-ambiti;</w:t>
      </w:r>
    </w:p>
    <w:p w14:paraId="20E2222E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1E460452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>N.B.</w:t>
      </w:r>
      <w:r>
        <w:rPr>
          <w:sz w:val="22"/>
          <w:szCs w:val="22"/>
        </w:rPr>
        <w:t xml:space="preserve"> Le tasse di cui ai punti 4 e 5 relative ad ambiti e sub ambiti possono anche essere pagate mediante unico versamento cumulativo da effettuare sul conto corrente numero 10575900 intestato a UNICREDIT S.P.A. Cassiere della Regione Siciliana </w:t>
      </w:r>
      <w:r>
        <w:rPr>
          <w:b/>
          <w:bCs/>
          <w:sz w:val="22"/>
          <w:szCs w:val="22"/>
        </w:rPr>
        <w:t xml:space="preserve">recante tutte le specifiche causali. </w:t>
      </w:r>
    </w:p>
    <w:p w14:paraId="7F208DCF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1EED3E1B" w14:textId="77777777" w:rsidR="00A143BC" w:rsidRDefault="00000000">
      <w:pPr>
        <w:pStyle w:val="Standard"/>
        <w:contextualSpacing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DICHIARAZIONE DA RENDERE SOLO NEL CASO IN CUI IL CACCIATORE SIA REGISTRATO CON SPID/CIE NEL SITO DELLA AMMINISTRAZIONE REGIONALE E SIA STATO AUTORIZZATO ALLA CACCIA DELLA TORTORA O INTENDA REGISTRARSI:</w:t>
      </w:r>
    </w:p>
    <w:p w14:paraId="0E7447AF" w14:textId="77777777" w:rsidR="00A143BC" w:rsidRDefault="00000000">
      <w:pPr>
        <w:pStyle w:val="Standard"/>
        <w:contextualSpacing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6 </w:t>
      </w:r>
      <w:r>
        <w:rPr>
          <w:b/>
          <w:bCs/>
          <w:sz w:val="22"/>
          <w:szCs w:val="22"/>
        </w:rPr>
        <w:t xml:space="preserve"> Il sottoscritto comunica inoltre che essendo autorizzato alla caccia della tortora intende effettuare prelievi della specie Tortora selvatica. </w:t>
      </w:r>
    </w:p>
    <w:p w14:paraId="1DEECF0E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6D8A14B0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 xml:space="preserve">7 </w:t>
      </w:r>
      <w:r>
        <w:rPr>
          <w:b/>
          <w:bCs/>
          <w:sz w:val="22"/>
          <w:szCs w:val="22"/>
        </w:rPr>
        <w:t xml:space="preserve"> </w:t>
      </w:r>
      <w:r>
        <w:rPr>
          <w:sz w:val="22"/>
          <w:szCs w:val="22"/>
        </w:rPr>
        <w:t>di non essere in possesso di altro tesserino regionale per l’anno in corso.</w:t>
      </w:r>
    </w:p>
    <w:p w14:paraId="6548A483" w14:textId="77777777" w:rsidR="00A143BC" w:rsidRDefault="00A143BC">
      <w:pPr>
        <w:pStyle w:val="Standard"/>
        <w:jc w:val="both"/>
        <w:rPr>
          <w:b/>
          <w:bCs/>
          <w:sz w:val="22"/>
          <w:szCs w:val="22"/>
        </w:rPr>
      </w:pPr>
    </w:p>
    <w:p w14:paraId="2EDC2A1B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>8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 DICHIARAZIONE DA RENDERE SOLO NEL CASO DI DELEGA AD ASSOCIAZIONI FIRMATARIE DEL PROTOCOLLO D’INTESA DI CUI ALLA DELIBERA DI GIUNTA N… DEL ….</w:t>
      </w:r>
    </w:p>
    <w:p w14:paraId="4F481298" w14:textId="77777777" w:rsidR="00A143BC" w:rsidRDefault="00000000">
      <w:pPr>
        <w:pStyle w:val="Standard"/>
        <w:jc w:val="both"/>
      </w:pPr>
      <w:r>
        <w:rPr>
          <w:sz w:val="22"/>
          <w:szCs w:val="22"/>
        </w:rPr>
        <w:t xml:space="preserve">Il sottoscritto dichiara, altresì, di </w:t>
      </w:r>
      <w:r>
        <w:rPr>
          <w:b/>
          <w:bCs/>
          <w:sz w:val="22"/>
          <w:szCs w:val="22"/>
        </w:rPr>
        <w:t>delegare l’Associazione</w:t>
      </w:r>
      <w:r>
        <w:rPr>
          <w:sz w:val="22"/>
          <w:szCs w:val="22"/>
        </w:rPr>
        <w:t xml:space="preserve"> ………………………………………………………………. </w:t>
      </w:r>
    </w:p>
    <w:p w14:paraId="1AFE2152" w14:textId="77777777" w:rsidR="00A143BC" w:rsidRDefault="00000000">
      <w:pPr>
        <w:pStyle w:val="Standard"/>
        <w:jc w:val="both"/>
      </w:pPr>
      <w:r>
        <w:rPr>
          <w:b/>
          <w:bCs/>
          <w:sz w:val="22"/>
          <w:szCs w:val="22"/>
        </w:rPr>
        <w:t>alla consegna della documentazione al Comune di Messina allegando altresì copia del documento di identità</w:t>
      </w:r>
      <w:r>
        <w:rPr>
          <w:sz w:val="22"/>
          <w:szCs w:val="22"/>
        </w:rPr>
        <w:t>.</w:t>
      </w:r>
    </w:p>
    <w:p w14:paraId="225100F0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189DA8DE" w14:textId="77777777" w:rsidR="00A143BC" w:rsidRDefault="00000000">
      <w:pPr>
        <w:pStyle w:val="Standard"/>
        <w:jc w:val="both"/>
        <w:rPr>
          <w:sz w:val="22"/>
          <w:szCs w:val="22"/>
        </w:rPr>
      </w:pPr>
      <w:proofErr w:type="gramStart"/>
      <w:r>
        <w:rPr>
          <w:sz w:val="22"/>
          <w:szCs w:val="22"/>
        </w:rPr>
        <w:t xml:space="preserve">9  </w:t>
      </w:r>
      <w:r>
        <w:rPr>
          <w:sz w:val="22"/>
          <w:szCs w:val="22"/>
        </w:rPr>
        <w:t></w:t>
      </w:r>
      <w:proofErr w:type="gramEnd"/>
      <w:r>
        <w:rPr>
          <w:sz w:val="22"/>
          <w:szCs w:val="22"/>
        </w:rPr>
        <w:t xml:space="preserve">  il sottoscritto consapevole della decadenza dei benefici e della responsabilità penale in caso di dichiarazione falsa o non corrispondente al vero, ai sensi degli artt. 47,75 e 76 del DPR 445/2000, dichiara altresì che le copie dei documenti allegati sono conformi agli originali;</w:t>
      </w:r>
    </w:p>
    <w:p w14:paraId="73641088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60DB20F9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10   Il sottoscritto chiede di poter ritirare il tesserino presso</w:t>
      </w:r>
    </w:p>
    <w:p w14:paraId="518CDC21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>   gli uffici della CIRCOSCRIZIONE: __________________</w:t>
      </w:r>
    </w:p>
    <w:p w14:paraId="23E5B881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</w:t>
      </w:r>
      <w:r>
        <w:rPr>
          <w:b/>
          <w:bCs/>
          <w:sz w:val="22"/>
          <w:szCs w:val="22"/>
        </w:rPr>
        <w:t>   l’Ufficio Relazioni con il pubblico di Palazzo Zanca</w:t>
      </w:r>
    </w:p>
    <w:p w14:paraId="3EE3F086" w14:textId="77777777" w:rsidR="00A143BC" w:rsidRDefault="00A143BC">
      <w:pPr>
        <w:pStyle w:val="Standard"/>
        <w:jc w:val="both"/>
        <w:rPr>
          <w:b/>
          <w:bCs/>
          <w:sz w:val="22"/>
          <w:szCs w:val="22"/>
        </w:rPr>
      </w:pPr>
    </w:p>
    <w:p w14:paraId="498F1F58" w14:textId="77777777" w:rsidR="00A143BC" w:rsidRDefault="00000000">
      <w:pPr>
        <w:pStyle w:val="Standard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Data: </w:t>
      </w:r>
    </w:p>
    <w:p w14:paraId="12B24492" w14:textId="77777777" w:rsidR="00A143BC" w:rsidRDefault="00A143BC">
      <w:pPr>
        <w:pStyle w:val="Standard"/>
        <w:jc w:val="both"/>
        <w:rPr>
          <w:sz w:val="22"/>
          <w:szCs w:val="22"/>
        </w:rPr>
      </w:pPr>
    </w:p>
    <w:p w14:paraId="5BFD4118" w14:textId="77777777" w:rsidR="00A143BC" w:rsidRDefault="00A143BC">
      <w:pPr>
        <w:pStyle w:val="Standard"/>
        <w:jc w:val="both"/>
        <w:rPr>
          <w:i/>
          <w:iCs/>
          <w:sz w:val="22"/>
          <w:szCs w:val="22"/>
        </w:rPr>
      </w:pPr>
    </w:p>
    <w:p w14:paraId="1DB72E6E" w14:textId="77777777" w:rsidR="00A143BC" w:rsidRDefault="00A143BC">
      <w:pPr>
        <w:pStyle w:val="Standard"/>
        <w:jc w:val="both"/>
        <w:rPr>
          <w:i/>
          <w:iCs/>
          <w:sz w:val="22"/>
          <w:szCs w:val="22"/>
        </w:rPr>
      </w:pPr>
    </w:p>
    <w:p w14:paraId="177CFD57" w14:textId="77777777" w:rsidR="00A143BC" w:rsidRDefault="00000000">
      <w:pPr>
        <w:pStyle w:val="Standard"/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Firma</w:t>
      </w:r>
    </w:p>
    <w:p w14:paraId="310FC21B" w14:textId="77777777" w:rsidR="00A143BC" w:rsidRDefault="00000000">
      <w:pPr>
        <w:pStyle w:val="Standard"/>
        <w:jc w:val="center"/>
        <w:rPr>
          <w:b/>
          <w:bCs/>
          <w:i/>
          <w:iCs/>
          <w:sz w:val="22"/>
          <w:szCs w:val="22"/>
        </w:rPr>
      </w:pPr>
      <w:r>
        <w:rPr>
          <w:b/>
          <w:bCs/>
          <w:i/>
          <w:iCs/>
          <w:sz w:val="22"/>
          <w:szCs w:val="22"/>
        </w:rPr>
        <w:t>________________________</w:t>
      </w:r>
    </w:p>
    <w:p w14:paraId="449654EF" w14:textId="77777777" w:rsidR="00A143BC" w:rsidRDefault="00A143BC">
      <w:pPr>
        <w:pStyle w:val="Standard"/>
        <w:jc w:val="center"/>
        <w:rPr>
          <w:i/>
          <w:iCs/>
          <w:sz w:val="22"/>
          <w:szCs w:val="22"/>
        </w:rPr>
      </w:pPr>
    </w:p>
    <w:p w14:paraId="56452778" w14:textId="77777777" w:rsidR="00A143BC" w:rsidRDefault="00A143BC">
      <w:pPr>
        <w:pStyle w:val="Standard"/>
        <w:jc w:val="both"/>
        <w:rPr>
          <w:i/>
          <w:iCs/>
          <w:sz w:val="22"/>
          <w:szCs w:val="22"/>
        </w:rPr>
      </w:pPr>
    </w:p>
    <w:p w14:paraId="36080DD9" w14:textId="77777777" w:rsidR="00A143BC" w:rsidRDefault="00A143BC">
      <w:pPr>
        <w:pStyle w:val="Standard"/>
        <w:jc w:val="both"/>
        <w:rPr>
          <w:i/>
          <w:iCs/>
          <w:sz w:val="22"/>
          <w:szCs w:val="22"/>
        </w:rPr>
      </w:pPr>
    </w:p>
    <w:p w14:paraId="6E07FCD8" w14:textId="77777777" w:rsidR="00A143BC" w:rsidRDefault="00A143BC">
      <w:pPr>
        <w:pStyle w:val="Standard"/>
        <w:jc w:val="both"/>
      </w:pPr>
    </w:p>
    <w:sectPr w:rsidR="00A143BC">
      <w:footerReference w:type="default" r:id="rId7"/>
      <w:pgSz w:w="11905" w:h="16837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164EFC" w14:textId="77777777" w:rsidR="00DD0CC2" w:rsidRDefault="00DD0CC2">
      <w:r>
        <w:separator/>
      </w:r>
    </w:p>
  </w:endnote>
  <w:endnote w:type="continuationSeparator" w:id="0">
    <w:p w14:paraId="65C3C735" w14:textId="77777777" w:rsidR="00DD0CC2" w:rsidRDefault="00DD0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arSymbol"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E7B0C" w14:textId="77777777" w:rsidR="00000000" w:rsidRDefault="00000000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>Comune di Messina</w:t>
    </w:r>
  </w:p>
  <w:p w14:paraId="4D134F94" w14:textId="77777777" w:rsidR="00000000" w:rsidRDefault="00000000">
    <w:pPr>
      <w:pStyle w:val="Pidipagina"/>
      <w:jc w:val="center"/>
      <w:rPr>
        <w:sz w:val="16"/>
        <w:szCs w:val="16"/>
      </w:rPr>
    </w:pPr>
    <w:r>
      <w:rPr>
        <w:sz w:val="16"/>
        <w:szCs w:val="16"/>
      </w:rPr>
      <w:t xml:space="preserve"> Palazzo Zanca - Piazza Unione Europea, 1 – 98122 Messina</w:t>
    </w:r>
  </w:p>
  <w:p w14:paraId="78E0C0E5" w14:textId="77777777" w:rsidR="00000000" w:rsidRDefault="00000000">
    <w:pPr>
      <w:pStyle w:val="Textbody"/>
      <w:spacing w:after="63"/>
      <w:jc w:val="center"/>
      <w:rPr>
        <w:sz w:val="16"/>
        <w:szCs w:val="16"/>
      </w:rPr>
    </w:pPr>
    <w:r>
      <w:rPr>
        <w:sz w:val="16"/>
        <w:szCs w:val="16"/>
      </w:rPr>
      <w:t xml:space="preserve">Tel. 090/7722149 URP – 090/7722172 Ufficio caccia e funghi </w:t>
    </w:r>
  </w:p>
  <w:p w14:paraId="6155131E" w14:textId="77777777" w:rsidR="00000000" w:rsidRDefault="00000000">
    <w:pPr>
      <w:pStyle w:val="Textbody"/>
      <w:spacing w:after="63"/>
      <w:jc w:val="center"/>
    </w:pPr>
    <w:hyperlink r:id="rId1" w:history="1">
      <w:r>
        <w:rPr>
          <w:rStyle w:val="Collegamentoipertestuale"/>
          <w:sz w:val="16"/>
          <w:szCs w:val="16"/>
        </w:rPr>
        <w:t>protocollo@pec.comune.messina.it</w:t>
      </w:r>
    </w:hyperlink>
  </w:p>
  <w:p w14:paraId="17CB3E8B" w14:textId="77777777" w:rsidR="00000000" w:rsidRDefault="00000000">
    <w:pPr>
      <w:pStyle w:val="Textbody"/>
      <w:spacing w:after="63"/>
      <w:jc w:val="center"/>
      <w:rPr>
        <w:i/>
        <w:sz w:val="16"/>
        <w:szCs w:val="16"/>
      </w:rPr>
    </w:pPr>
    <w:r>
      <w:rPr>
        <w:i/>
        <w:sz w:val="16"/>
        <w:szCs w:val="16"/>
      </w:rPr>
      <w:t>C.F. 00080270238</w:t>
    </w:r>
  </w:p>
  <w:p w14:paraId="6B2B0966" w14:textId="77777777" w:rsidR="00000000" w:rsidRDefault="00000000">
    <w:pPr>
      <w:pStyle w:val="Pidipagina"/>
      <w:jc w:val="center"/>
    </w:pPr>
    <w:r>
      <w:rPr>
        <w:rFonts w:cs="Times New Roman"/>
        <w:sz w:val="16"/>
        <w:szCs w:val="16"/>
      </w:rPr>
      <w:t xml:space="preserve">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19EAF" w14:textId="77777777" w:rsidR="00DD0CC2" w:rsidRDefault="00DD0CC2">
      <w:r>
        <w:rPr>
          <w:color w:val="000000"/>
        </w:rPr>
        <w:separator/>
      </w:r>
    </w:p>
  </w:footnote>
  <w:footnote w:type="continuationSeparator" w:id="0">
    <w:p w14:paraId="5A423811" w14:textId="77777777" w:rsidR="00DD0CC2" w:rsidRDefault="00DD0C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A143BC"/>
    <w:rsid w:val="00A143BC"/>
    <w:rsid w:val="00DD0CC2"/>
    <w:rsid w:val="00FD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FDE3C"/>
  <w15:docId w15:val="{31ED6607-D2BB-40B0-950F-6B67AC4EF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Lucida Sans Unicode" w:hAnsi="Times New Roman" w:cs="Tahoma"/>
        <w:kern w:val="3"/>
        <w:sz w:val="24"/>
        <w:szCs w:val="24"/>
        <w:lang w:val="it-IT" w:eastAsia="it-IT" w:bidi="it-IT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Arial" w:hAnsi="Arial" w:cs="Arial"/>
      <w:sz w:val="28"/>
      <w:szCs w:val="28"/>
    </w:r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customStyle="1" w:styleId="BulletSymbols">
    <w:name w:val="Bullet Symbols"/>
    <w:rPr>
      <w:rFonts w:ascii="StarSymbol" w:eastAsia="StarSymbol" w:hAnsi="StarSymbol" w:cs="StarSymbol"/>
      <w:sz w:val="18"/>
      <w:szCs w:val="18"/>
    </w:rPr>
  </w:style>
  <w:style w:type="character" w:customStyle="1" w:styleId="NumberingSymbols">
    <w:name w:val="Numbering Symbols"/>
  </w:style>
  <w:style w:type="character" w:customStyle="1" w:styleId="IntestazioneCarattere">
    <w:name w:val="Intestazione Carattere"/>
    <w:basedOn w:val="Carpredefinitoparagrafo"/>
  </w:style>
  <w:style w:type="character" w:customStyle="1" w:styleId="PidipaginaCarattere">
    <w:name w:val="Piè di pagina Carattere"/>
    <w:basedOn w:val="Carpredefinitoparagrafo"/>
  </w:style>
  <w:style w:type="character" w:styleId="Collegamentoipertestuale">
    <w:name w:val="Hyperlink"/>
    <w:basedOn w:val="Carpredefinitoparagrafo"/>
    <w:rPr>
      <w:color w:val="0563C1"/>
      <w:u w:val="single"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VisitedInternetLink">
    <w:name w:val="Visited Internet Link"/>
    <w:rPr>
      <w:color w:val="800000"/>
      <w:u w:val="single"/>
    </w:rPr>
  </w:style>
  <w:style w:type="character" w:styleId="Menzionenonrisolta">
    <w:name w:val="Unresolved Mention"/>
    <w:basedOn w:val="Carpredefinitoparagrafo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otocollo@pec.comune.messina.i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721</Words>
  <Characters>4115</Characters>
  <Application>Microsoft Office Word</Application>
  <DocSecurity>0</DocSecurity>
  <Lines>34</Lines>
  <Paragraphs>9</Paragraphs>
  <ScaleCrop>false</ScaleCrop>
  <Company/>
  <LinksUpToDate>false</LinksUpToDate>
  <CharactersWithSpaces>4827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Strano</dc:creator>
  <cp:lastModifiedBy>Laura Strano</cp:lastModifiedBy>
  <cp:revision>2</cp:revision>
  <cp:lastPrinted>2023-06-06T16:22:00Z</cp:lastPrinted>
  <dcterms:created xsi:type="dcterms:W3CDTF">2023-08-21T16:47:00Z</dcterms:created>
  <dcterms:modified xsi:type="dcterms:W3CDTF">2023-08-21T16:47:00Z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